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B54DC" w14:textId="77777777" w:rsidR="00157A47" w:rsidRPr="00E30F48" w:rsidRDefault="00157A47" w:rsidP="003813EA">
      <w:pPr>
        <w:spacing w:before="0" w:after="0" w:line="240" w:lineRule="auto"/>
        <w:jc w:val="center"/>
        <w:rPr>
          <w:rFonts w:ascii="Monotype Corsiva" w:hAnsi="Monotype Corsiva" w:cs="Courier New"/>
          <w:b/>
          <w:color w:val="0F3955" w:themeColor="accent2"/>
          <w:sz w:val="50"/>
          <w:szCs w:val="50"/>
        </w:rPr>
      </w:pPr>
      <w:r w:rsidRPr="00E30F48">
        <w:rPr>
          <w:rFonts w:ascii="Monotype Corsiva" w:hAnsi="Monotype Corsiva" w:cs="Courier New"/>
          <w:b/>
          <w:color w:val="0F3955" w:themeColor="accent2"/>
          <w:sz w:val="50"/>
          <w:szCs w:val="50"/>
        </w:rPr>
        <w:t>Parafia Rzymskokatolicka św. Augustyna</w:t>
      </w:r>
    </w:p>
    <w:p w14:paraId="77533E9B" w14:textId="77777777" w:rsidR="00157A47" w:rsidRPr="00E30F48" w:rsidRDefault="00157A47" w:rsidP="00157A47">
      <w:pPr>
        <w:spacing w:before="0" w:after="0" w:line="240" w:lineRule="auto"/>
        <w:jc w:val="center"/>
        <w:rPr>
          <w:rFonts w:ascii="Garamond" w:hAnsi="Garamond"/>
          <w:b/>
          <w:color w:val="0F3955" w:themeColor="accent2"/>
          <w:sz w:val="24"/>
          <w:szCs w:val="24"/>
        </w:rPr>
      </w:pPr>
      <w:r w:rsidRPr="00E30F48">
        <w:rPr>
          <w:rFonts w:ascii="Garamond" w:hAnsi="Garamond"/>
          <w:b/>
          <w:color w:val="0F3955" w:themeColor="accent2"/>
          <w:sz w:val="24"/>
          <w:szCs w:val="24"/>
        </w:rPr>
        <w:t xml:space="preserve">ul. Nowolipki 18, 01-019 Warszawa, tel. </w:t>
      </w:r>
      <w:proofErr w:type="spellStart"/>
      <w:r w:rsidRPr="00E30F48">
        <w:rPr>
          <w:rFonts w:ascii="Garamond" w:hAnsi="Garamond"/>
          <w:b/>
          <w:color w:val="0F3955" w:themeColor="accent2"/>
          <w:sz w:val="24"/>
          <w:szCs w:val="24"/>
        </w:rPr>
        <w:t>kanc</w:t>
      </w:r>
      <w:proofErr w:type="spellEnd"/>
      <w:r w:rsidRPr="00E30F48">
        <w:rPr>
          <w:rFonts w:ascii="Garamond" w:hAnsi="Garamond"/>
          <w:b/>
          <w:color w:val="0F3955" w:themeColor="accent2"/>
          <w:sz w:val="24"/>
          <w:szCs w:val="24"/>
        </w:rPr>
        <w:t>.: 022.838.30.95, fax: 022.636.69.55</w:t>
      </w:r>
    </w:p>
    <w:p w14:paraId="4F95CA7A" w14:textId="77777777" w:rsidR="00157A47" w:rsidRPr="00E30F48" w:rsidRDefault="00157A47" w:rsidP="00157A47">
      <w:pPr>
        <w:spacing w:before="0" w:after="0" w:line="240" w:lineRule="auto"/>
        <w:jc w:val="center"/>
        <w:rPr>
          <w:rFonts w:ascii="Garamond" w:hAnsi="Garamond"/>
          <w:b/>
          <w:color w:val="0F3955" w:themeColor="accent2"/>
          <w:sz w:val="24"/>
          <w:szCs w:val="24"/>
        </w:rPr>
      </w:pPr>
      <w:r w:rsidRPr="00E30F48">
        <w:rPr>
          <w:rFonts w:ascii="Garamond" w:hAnsi="Garamond"/>
          <w:b/>
          <w:color w:val="0F3955" w:themeColor="accent2"/>
          <w:sz w:val="24"/>
          <w:szCs w:val="24"/>
        </w:rPr>
        <w:t>www. swaugustyn.pl</w:t>
      </w:r>
    </w:p>
    <w:p w14:paraId="40858210" w14:textId="77777777" w:rsidR="00157A47" w:rsidRPr="00E30F48" w:rsidRDefault="00157A47" w:rsidP="00157A47">
      <w:pPr>
        <w:spacing w:before="0" w:after="0" w:line="240" w:lineRule="auto"/>
        <w:jc w:val="center"/>
        <w:rPr>
          <w:rFonts w:ascii="Garamond" w:hAnsi="Garamond"/>
          <w:b/>
          <w:color w:val="0F3955" w:themeColor="accent2"/>
          <w:sz w:val="24"/>
          <w:szCs w:val="24"/>
        </w:rPr>
      </w:pPr>
    </w:p>
    <w:p w14:paraId="5CDB6E30" w14:textId="77777777" w:rsidR="00157A47" w:rsidRPr="00E30F48" w:rsidRDefault="00157A47" w:rsidP="00157A47">
      <w:pPr>
        <w:spacing w:before="0" w:after="0" w:line="240" w:lineRule="auto"/>
        <w:jc w:val="center"/>
        <w:rPr>
          <w:rFonts w:ascii="Garamond" w:hAnsi="Garamond"/>
          <w:b/>
          <w:color w:val="0F3955" w:themeColor="accent2"/>
          <w:sz w:val="40"/>
          <w:szCs w:val="40"/>
        </w:rPr>
      </w:pPr>
      <w:r w:rsidRPr="00E30F48">
        <w:rPr>
          <w:rFonts w:ascii="Garamond" w:hAnsi="Garamond"/>
          <w:b/>
          <w:color w:val="0F3955" w:themeColor="accent2"/>
          <w:sz w:val="40"/>
          <w:szCs w:val="40"/>
        </w:rPr>
        <w:t>I KOMUNIA</w:t>
      </w:r>
      <w:r>
        <w:rPr>
          <w:rFonts w:ascii="Garamond" w:hAnsi="Garamond"/>
          <w:b/>
          <w:color w:val="0F3955" w:themeColor="accent2"/>
          <w:sz w:val="40"/>
          <w:szCs w:val="40"/>
        </w:rPr>
        <w:t xml:space="preserve"> 2022</w:t>
      </w:r>
      <w:r w:rsidRPr="00E30F48">
        <w:rPr>
          <w:rFonts w:ascii="Garamond" w:hAnsi="Garamond"/>
          <w:b/>
          <w:color w:val="0F3955" w:themeColor="accent2"/>
          <w:sz w:val="40"/>
          <w:szCs w:val="40"/>
        </w:rPr>
        <w:t xml:space="preserve"> FORMULARZ</w:t>
      </w:r>
    </w:p>
    <w:p w14:paraId="695757B2" w14:textId="0445BCFC" w:rsidR="004B5158" w:rsidRPr="0023376B" w:rsidRDefault="004B5158" w:rsidP="004B51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76B">
        <w:rPr>
          <w:rFonts w:ascii="Times New Roman" w:hAnsi="Times New Roman" w:cs="Times New Roman"/>
          <w:b/>
          <w:bCs/>
          <w:sz w:val="24"/>
          <w:szCs w:val="24"/>
        </w:rPr>
        <w:t>Proszę uzupełnić wszystkie pola oraz zaznaczyć odpowiedzi i odesłać na e-mail:</w:t>
      </w:r>
    </w:p>
    <w:p w14:paraId="636244F6" w14:textId="56CE6A11" w:rsidR="0023376B" w:rsidRDefault="0048458A" w:rsidP="0023376B">
      <w:pPr>
        <w:jc w:val="center"/>
      </w:pPr>
      <w:hyperlink r:id="rId11" w:history="1">
        <w:r w:rsidR="0023376B" w:rsidRPr="00B426B7">
          <w:rPr>
            <w:rStyle w:val="Hipercze"/>
          </w:rPr>
          <w:t>ks.jan@swaugustyn.pl</w:t>
        </w:r>
      </w:hyperlink>
    </w:p>
    <w:tbl>
      <w:tblPr>
        <w:tblStyle w:val="Tabela-Siatka"/>
        <w:tblW w:w="50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0"/>
        <w:gridCol w:w="2692"/>
        <w:gridCol w:w="1762"/>
        <w:gridCol w:w="2184"/>
        <w:gridCol w:w="6"/>
      </w:tblGrid>
      <w:tr w:rsidR="000172E5" w:rsidRPr="00637200" w14:paraId="61F0E47C" w14:textId="77777777" w:rsidTr="00E30F48">
        <w:trPr>
          <w:gridAfter w:val="1"/>
          <w:wAfter w:w="3" w:type="pct"/>
          <w:trHeight w:val="647"/>
        </w:trPr>
        <w:tc>
          <w:tcPr>
            <w:tcW w:w="4997" w:type="pct"/>
            <w:gridSpan w:val="4"/>
            <w:shd w:val="clear" w:color="auto" w:fill="0F3B59" w:themeFill="accent1" w:themeFillShade="BF"/>
          </w:tcPr>
          <w:p w14:paraId="7B4A06B9" w14:textId="330AFD2B" w:rsidR="000172E5" w:rsidRPr="00E30F48" w:rsidRDefault="00E30F48" w:rsidP="00E30F48">
            <w:pPr>
              <w:rPr>
                <w:rFonts w:ascii="Times New Roman" w:hAnsi="Times New Roman" w:cs="Times New Roman"/>
                <w:smallCaps/>
                <w:sz w:val="26"/>
                <w:szCs w:val="26"/>
              </w:rPr>
            </w:pPr>
            <w:r w:rsidRPr="009F2143">
              <w:rPr>
                <w:rFonts w:ascii="Times New Roman" w:hAnsi="Times New Roman" w:cs="Times New Roman"/>
                <w:b/>
                <w:bCs/>
                <w:smallCaps/>
                <w:sz w:val="26"/>
                <w:szCs w:val="26"/>
                <w:u w:val="single"/>
              </w:rPr>
              <w:t>Dane dziecka</w:t>
            </w:r>
            <w:r w:rsidRPr="009F2143">
              <w:rPr>
                <w:rFonts w:ascii="Times New Roman" w:hAnsi="Times New Roman" w:cs="Times New Roman"/>
                <w:smallCaps/>
                <w:sz w:val="26"/>
                <w:szCs w:val="26"/>
              </w:rPr>
              <w:t xml:space="preserve"> przystępującego do komunii</w:t>
            </w:r>
          </w:p>
        </w:tc>
      </w:tr>
      <w:tr w:rsidR="000172E5" w:rsidRPr="00846B76" w14:paraId="1B9690E5" w14:textId="77777777" w:rsidTr="004B5158">
        <w:trPr>
          <w:gridAfter w:val="1"/>
          <w:wAfter w:w="3" w:type="pct"/>
        </w:trPr>
        <w:sdt>
          <w:sdtPr>
            <w:id w:val="1621259925"/>
            <w:placeholder>
              <w:docPart w:val="7ECF8C2BC6564E9B938637D7E31F41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7" w:type="pct"/>
                <w:vAlign w:val="bottom"/>
              </w:tcPr>
              <w:p w14:paraId="717A5DDB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10" w:type="pct"/>
            <w:gridSpan w:val="3"/>
            <w:tcBorders>
              <w:bottom w:val="single" w:sz="4" w:space="0" w:color="auto"/>
            </w:tcBorders>
            <w:vAlign w:val="bottom"/>
          </w:tcPr>
          <w:p w14:paraId="7E6FA193" w14:textId="35CDE464" w:rsidR="000172E5" w:rsidRPr="00846B76" w:rsidRDefault="000172E5" w:rsidP="00311D4F"/>
        </w:tc>
      </w:tr>
      <w:tr w:rsidR="000172E5" w:rsidRPr="00846B76" w14:paraId="12A1B5ED" w14:textId="77777777" w:rsidTr="004B5158">
        <w:trPr>
          <w:gridAfter w:val="1"/>
          <w:wAfter w:w="3" w:type="pct"/>
        </w:trPr>
        <w:tc>
          <w:tcPr>
            <w:tcW w:w="1387" w:type="pct"/>
            <w:vAlign w:val="bottom"/>
          </w:tcPr>
          <w:p w14:paraId="7A416AD8" w14:textId="5ED2FD19" w:rsidR="000172E5" w:rsidRPr="00637200" w:rsidRDefault="003813EA" w:rsidP="00637200">
            <w:pPr>
              <w:pStyle w:val="Wcicienormalne"/>
            </w:pPr>
            <w:r>
              <w:t>Drugie imię</w:t>
            </w:r>
          </w:p>
        </w:tc>
        <w:tc>
          <w:tcPr>
            <w:tcW w:w="36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ACCF83" w14:textId="674B9764" w:rsidR="000172E5" w:rsidRPr="00846B76" w:rsidRDefault="000172E5" w:rsidP="00311D4F"/>
        </w:tc>
      </w:tr>
      <w:tr w:rsidR="003813EA" w:rsidRPr="00846B76" w14:paraId="01DEE2BB" w14:textId="77777777" w:rsidTr="004B5158">
        <w:trPr>
          <w:gridAfter w:val="1"/>
          <w:wAfter w:w="3" w:type="pct"/>
        </w:trPr>
        <w:sdt>
          <w:sdtPr>
            <w:id w:val="1862849857"/>
            <w:placeholder>
              <w:docPart w:val="147FEC314C4F4DD69B0475161C3A80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7" w:type="pct"/>
                <w:vAlign w:val="bottom"/>
              </w:tcPr>
              <w:p w14:paraId="45E3663A" w14:textId="01B53049" w:rsidR="003813EA" w:rsidRDefault="003813EA" w:rsidP="003813EA">
                <w:pPr>
                  <w:pStyle w:val="Wcicienormalne"/>
                </w:pPr>
                <w:r w:rsidRPr="00637200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6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D5A31A" w14:textId="77777777" w:rsidR="003813EA" w:rsidRPr="00846B76" w:rsidRDefault="003813EA" w:rsidP="003813EA"/>
        </w:tc>
      </w:tr>
      <w:tr w:rsidR="003813EA" w:rsidRPr="00846B76" w14:paraId="1DD95B7D" w14:textId="77777777" w:rsidTr="004B5158">
        <w:tc>
          <w:tcPr>
            <w:tcW w:w="1387" w:type="pct"/>
            <w:vAlign w:val="bottom"/>
          </w:tcPr>
          <w:p w14:paraId="60CCF6B3" w14:textId="67544904" w:rsidR="003813EA" w:rsidRPr="00637200" w:rsidRDefault="003813EA" w:rsidP="003813EA">
            <w:pPr>
              <w:pStyle w:val="Wcicienormalne"/>
            </w:pPr>
            <w:r>
              <w:t>Nr szkoły podstawowej</w:t>
            </w: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21144F" w14:textId="770CE436" w:rsidR="003813EA" w:rsidRPr="00846B76" w:rsidRDefault="003813EA" w:rsidP="003813EA"/>
        </w:tc>
        <w:tc>
          <w:tcPr>
            <w:tcW w:w="958" w:type="pct"/>
            <w:tcBorders>
              <w:top w:val="single" w:sz="4" w:space="0" w:color="auto"/>
            </w:tcBorders>
            <w:vAlign w:val="bottom"/>
          </w:tcPr>
          <w:p w14:paraId="3A14E807" w14:textId="78922F94" w:rsidR="003813EA" w:rsidRDefault="003813EA" w:rsidP="003813EA">
            <w:r>
              <w:t>Klasa (np. 3a)</w:t>
            </w:r>
          </w:p>
        </w:tc>
        <w:tc>
          <w:tcPr>
            <w:tcW w:w="119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161967" w14:textId="29BEAAFA" w:rsidR="003813EA" w:rsidRPr="00846B76" w:rsidRDefault="003813EA" w:rsidP="003813EA"/>
        </w:tc>
      </w:tr>
      <w:tr w:rsidR="003813EA" w:rsidRPr="00846B76" w14:paraId="7CE7E46F" w14:textId="77777777" w:rsidTr="00E30F48">
        <w:trPr>
          <w:gridAfter w:val="1"/>
          <w:wAfter w:w="3" w:type="pct"/>
          <w:trHeight w:val="54"/>
        </w:trPr>
        <w:tc>
          <w:tcPr>
            <w:tcW w:w="4997" w:type="pct"/>
            <w:gridSpan w:val="4"/>
            <w:shd w:val="clear" w:color="auto" w:fill="auto"/>
            <w:vAlign w:val="bottom"/>
          </w:tcPr>
          <w:p w14:paraId="17B7B001" w14:textId="77777777" w:rsidR="003813EA" w:rsidRPr="00846B76" w:rsidRDefault="003813EA" w:rsidP="003813E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813EA" w:rsidRPr="00846B76" w14:paraId="3DE398F1" w14:textId="77777777" w:rsidTr="00E30F48">
        <w:trPr>
          <w:gridAfter w:val="1"/>
          <w:wAfter w:w="3" w:type="pct"/>
        </w:trPr>
        <w:tc>
          <w:tcPr>
            <w:tcW w:w="4997" w:type="pct"/>
            <w:gridSpan w:val="4"/>
            <w:shd w:val="clear" w:color="auto" w:fill="0F3B59" w:themeFill="accent1" w:themeFillShade="BF"/>
            <w:vAlign w:val="bottom"/>
          </w:tcPr>
          <w:p w14:paraId="673380DD" w14:textId="634592C0" w:rsidR="003813EA" w:rsidRPr="00846B76" w:rsidRDefault="003813EA" w:rsidP="003813EA">
            <w:pPr>
              <w:pStyle w:val="Nagwek1"/>
              <w:outlineLvl w:val="0"/>
            </w:pPr>
            <w:r w:rsidRPr="009F2143">
              <w:rPr>
                <w:rFonts w:ascii="Times New Roman" w:hAnsi="Times New Roman" w:cs="Times New Roman"/>
                <w:bCs/>
                <w:smallCaps/>
                <w:sz w:val="26"/>
                <w:szCs w:val="26"/>
                <w:u w:val="single"/>
              </w:rPr>
              <w:t xml:space="preserve">Dane </w:t>
            </w:r>
            <w:r>
              <w:rPr>
                <w:rFonts w:ascii="Times New Roman" w:hAnsi="Times New Roman" w:cs="Times New Roman"/>
                <w:bCs/>
                <w:smallCaps/>
                <w:sz w:val="26"/>
                <w:szCs w:val="26"/>
                <w:u w:val="single"/>
              </w:rPr>
              <w:t>Rodzica</w:t>
            </w:r>
            <w:r w:rsidRPr="009F2143">
              <w:rPr>
                <w:rFonts w:ascii="Times New Roman" w:hAnsi="Times New Roman" w:cs="Times New Roman"/>
                <w:smallCap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/>
                <w:smallCaps/>
                <w:sz w:val="26"/>
                <w:szCs w:val="26"/>
              </w:rPr>
              <w:t>do kontaktu</w:t>
            </w:r>
          </w:p>
        </w:tc>
      </w:tr>
      <w:tr w:rsidR="003813EA" w:rsidRPr="00846B76" w14:paraId="6868CD09" w14:textId="77777777" w:rsidTr="004B5158">
        <w:trPr>
          <w:gridAfter w:val="1"/>
          <w:wAfter w:w="3" w:type="pct"/>
        </w:trPr>
        <w:sdt>
          <w:sdtPr>
            <w:id w:val="-2047821762"/>
            <w:placeholder>
              <w:docPart w:val="661D1A5D506047F1AC42FA73C925E9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7" w:type="pct"/>
                <w:vAlign w:val="bottom"/>
              </w:tcPr>
              <w:p w14:paraId="5F6F3CA7" w14:textId="77777777" w:rsidR="003813EA" w:rsidRPr="00846B76" w:rsidRDefault="003813EA" w:rsidP="003813EA">
                <w:pPr>
                  <w:pStyle w:val="Wcicienormalne"/>
                </w:pPr>
                <w:r w:rsidRPr="006145D8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10" w:type="pct"/>
            <w:gridSpan w:val="3"/>
            <w:tcBorders>
              <w:bottom w:val="single" w:sz="4" w:space="0" w:color="auto"/>
            </w:tcBorders>
            <w:vAlign w:val="bottom"/>
          </w:tcPr>
          <w:p w14:paraId="4976AA1C" w14:textId="77777777" w:rsidR="003813EA" w:rsidRPr="00846B76" w:rsidRDefault="003813EA" w:rsidP="003813EA"/>
        </w:tc>
      </w:tr>
      <w:tr w:rsidR="003813EA" w:rsidRPr="00846B76" w14:paraId="06C48707" w14:textId="77777777" w:rsidTr="004B5158">
        <w:trPr>
          <w:gridAfter w:val="1"/>
          <w:wAfter w:w="3" w:type="pct"/>
        </w:trPr>
        <w:sdt>
          <w:sdtPr>
            <w:id w:val="-1368443858"/>
            <w:placeholder>
              <w:docPart w:val="F3CD39FF7BD3415B848EF893BFB613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7" w:type="pct"/>
                <w:vAlign w:val="bottom"/>
              </w:tcPr>
              <w:p w14:paraId="178EBC72" w14:textId="77777777" w:rsidR="003813EA" w:rsidRPr="00846B76" w:rsidRDefault="003813EA" w:rsidP="003813EA">
                <w:pPr>
                  <w:pStyle w:val="Wcicienormalne"/>
                </w:pPr>
                <w:r w:rsidRPr="006145D8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6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E023A6" w14:textId="77777777" w:rsidR="003813EA" w:rsidRPr="00846B76" w:rsidRDefault="003813EA" w:rsidP="003813EA"/>
        </w:tc>
      </w:tr>
      <w:tr w:rsidR="003813EA" w:rsidRPr="00846B76" w14:paraId="451A30F0" w14:textId="77777777" w:rsidTr="004B5158">
        <w:trPr>
          <w:gridAfter w:val="1"/>
          <w:wAfter w:w="3" w:type="pct"/>
        </w:trPr>
        <w:sdt>
          <w:sdtPr>
            <w:id w:val="-201941420"/>
            <w:placeholder>
              <w:docPart w:val="40474564BFBF4DA8A6E9A55C7CCDAB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7" w:type="pct"/>
                <w:vAlign w:val="bottom"/>
              </w:tcPr>
              <w:p w14:paraId="3C7CC45A" w14:textId="77777777" w:rsidR="003813EA" w:rsidRPr="00846B76" w:rsidRDefault="003813EA" w:rsidP="003813EA">
                <w:pPr>
                  <w:pStyle w:val="Wcicienormalne"/>
                </w:pPr>
                <w:r w:rsidRPr="006145D8">
                  <w:rPr>
                    <w:lang w:bidi="pl-PL"/>
                  </w:rPr>
                  <w:t>Telefon komórkowy</w:t>
                </w:r>
              </w:p>
            </w:tc>
          </w:sdtContent>
        </w:sdt>
        <w:tc>
          <w:tcPr>
            <w:tcW w:w="36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857C00" w14:textId="77777777" w:rsidR="003813EA" w:rsidRPr="00846B76" w:rsidRDefault="003813EA" w:rsidP="003813EA">
            <w:pPr>
              <w:ind w:right="-4084"/>
            </w:pPr>
          </w:p>
        </w:tc>
      </w:tr>
      <w:tr w:rsidR="003813EA" w:rsidRPr="00846B76" w14:paraId="666D1570" w14:textId="77777777" w:rsidTr="004B5158">
        <w:trPr>
          <w:gridAfter w:val="1"/>
          <w:wAfter w:w="3" w:type="pct"/>
        </w:trPr>
        <w:sdt>
          <w:sdtPr>
            <w:id w:val="-1359804501"/>
            <w:placeholder>
              <w:docPart w:val="0A06D20C29B84592BDDE1520FA374E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7" w:type="pct"/>
                <w:vAlign w:val="bottom"/>
              </w:tcPr>
              <w:p w14:paraId="18D4521D" w14:textId="77777777" w:rsidR="003813EA" w:rsidRPr="00846B76" w:rsidRDefault="003813EA" w:rsidP="003813EA">
                <w:pPr>
                  <w:pStyle w:val="Wcicienormalne"/>
                </w:pPr>
                <w:r w:rsidRPr="006145D8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610" w:type="pct"/>
            <w:gridSpan w:val="3"/>
            <w:tcBorders>
              <w:bottom w:val="single" w:sz="4" w:space="0" w:color="auto"/>
            </w:tcBorders>
            <w:vAlign w:val="bottom"/>
          </w:tcPr>
          <w:p w14:paraId="245EDDBB" w14:textId="77777777" w:rsidR="003813EA" w:rsidRPr="00846B76" w:rsidRDefault="003813EA" w:rsidP="003813EA"/>
        </w:tc>
      </w:tr>
      <w:tr w:rsidR="003813EA" w:rsidRPr="00846B76" w14:paraId="2E72E328" w14:textId="77777777" w:rsidTr="004B5158">
        <w:trPr>
          <w:gridAfter w:val="1"/>
          <w:wAfter w:w="3" w:type="pct"/>
        </w:trPr>
        <w:tc>
          <w:tcPr>
            <w:tcW w:w="1387" w:type="pct"/>
            <w:vAlign w:val="bottom"/>
          </w:tcPr>
          <w:p w14:paraId="01DC66F9" w14:textId="77777777" w:rsidR="003813EA" w:rsidRPr="00846B76" w:rsidRDefault="003813EA" w:rsidP="003813EA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10" w:type="pct"/>
            <w:gridSpan w:val="3"/>
            <w:vAlign w:val="bottom"/>
          </w:tcPr>
          <w:p w14:paraId="7F67068A" w14:textId="77777777" w:rsidR="003813EA" w:rsidRPr="00846B76" w:rsidRDefault="003813EA" w:rsidP="003813E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813EA" w:rsidRPr="00846B76" w14:paraId="267A66DD" w14:textId="77777777" w:rsidTr="00E30F48">
        <w:trPr>
          <w:gridAfter w:val="1"/>
          <w:wAfter w:w="3" w:type="pct"/>
        </w:trPr>
        <w:tc>
          <w:tcPr>
            <w:tcW w:w="4997" w:type="pct"/>
            <w:gridSpan w:val="4"/>
            <w:shd w:val="clear" w:color="auto" w:fill="731F1C" w:themeFill="accent5"/>
            <w:vAlign w:val="bottom"/>
          </w:tcPr>
          <w:p w14:paraId="563ABD3B" w14:textId="1EF06808" w:rsidR="003813EA" w:rsidRPr="00846B76" w:rsidRDefault="003813EA" w:rsidP="003813EA">
            <w:pPr>
              <w:pStyle w:val="Nagwek1"/>
              <w:outlineLvl w:val="0"/>
            </w:pPr>
            <w:r>
              <w:rPr>
                <w:rFonts w:ascii="Times New Roman" w:hAnsi="Times New Roman" w:cs="Times New Roman"/>
                <w:bCs/>
                <w:smallCaps/>
                <w:sz w:val="26"/>
                <w:szCs w:val="26"/>
                <w:u w:val="single"/>
              </w:rPr>
              <w:t>Informacje</w:t>
            </w:r>
          </w:p>
        </w:tc>
      </w:tr>
    </w:tbl>
    <w:p w14:paraId="56A9B1D1" w14:textId="105A63A6" w:rsidR="004B5158" w:rsidRPr="009F2143" w:rsidRDefault="004B5158" w:rsidP="004B5158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9F2143">
        <w:rPr>
          <w:rFonts w:ascii="Times New Roman" w:hAnsi="Times New Roman" w:cs="Times New Roman"/>
          <w:b/>
          <w:bCs/>
          <w:sz w:val="26"/>
          <w:szCs w:val="26"/>
        </w:rPr>
        <w:t xml:space="preserve">Czy dziecko </w:t>
      </w:r>
      <w:r w:rsidR="006F51C2">
        <w:rPr>
          <w:rFonts w:ascii="Times New Roman" w:hAnsi="Times New Roman" w:cs="Times New Roman"/>
          <w:b/>
          <w:bCs/>
          <w:sz w:val="26"/>
          <w:szCs w:val="26"/>
        </w:rPr>
        <w:t>mieszka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F51C2">
        <w:rPr>
          <w:rFonts w:ascii="Times New Roman" w:hAnsi="Times New Roman" w:cs="Times New Roman"/>
          <w:b/>
          <w:bCs/>
          <w:sz w:val="26"/>
          <w:szCs w:val="26"/>
        </w:rPr>
        <w:t>na terenie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 xml:space="preserve"> parafii</w:t>
      </w:r>
      <w:r w:rsidR="007C7557">
        <w:rPr>
          <w:rFonts w:ascii="Times New Roman" w:hAnsi="Times New Roman" w:cs="Times New Roman"/>
          <w:b/>
          <w:bCs/>
          <w:sz w:val="26"/>
          <w:szCs w:val="26"/>
        </w:rPr>
        <w:t xml:space="preserve"> Św. Augustyna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>?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  <w:t>Tak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</w:r>
      <w:sdt>
        <w:sdtPr>
          <w:rPr>
            <w:rFonts w:ascii="Times New Roman" w:hAnsi="Times New Roman" w:cs="Times New Roman"/>
            <w:b/>
            <w:bCs/>
            <w:sz w:val="26"/>
            <w:szCs w:val="26"/>
          </w:rPr>
          <w:id w:val="553590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51C2">
            <w:rPr>
              <w:rFonts w:ascii="MS Gothic" w:eastAsia="MS Gothic" w:hAnsi="MS Gothic" w:cs="Times New Roman" w:hint="eastAsia"/>
              <w:b/>
              <w:bCs/>
              <w:sz w:val="26"/>
              <w:szCs w:val="26"/>
            </w:rPr>
            <w:t>☐</w:t>
          </w:r>
        </w:sdtContent>
      </w:sdt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  <w:t>Nie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sdt>
        <w:sdtPr>
          <w:rPr>
            <w:rFonts w:ascii="Times New Roman" w:hAnsi="Times New Roman" w:cs="Times New Roman"/>
            <w:b/>
            <w:bCs/>
            <w:sz w:val="26"/>
            <w:szCs w:val="26"/>
          </w:rPr>
          <w:id w:val="1406419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6"/>
              <w:szCs w:val="26"/>
            </w:rPr>
            <w:t>☐</w:t>
          </w:r>
        </w:sdtContent>
      </w:sdt>
    </w:p>
    <w:p w14:paraId="602A3C73" w14:textId="2C68152A" w:rsidR="004B5158" w:rsidRPr="009F2143" w:rsidRDefault="00D02CD1" w:rsidP="004B515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F2143">
        <w:rPr>
          <w:rFonts w:ascii="Times New Roman" w:hAnsi="Times New Roman" w:cs="Times New Roman"/>
          <w:b/>
          <w:bCs/>
          <w:sz w:val="26"/>
          <w:szCs w:val="26"/>
        </w:rPr>
        <w:t xml:space="preserve">Jeżeli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TAK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>, to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proszę podać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ulicę i nr budynku.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D02CD1">
        <w:rPr>
          <w:rFonts w:ascii="Times New Roman" w:hAnsi="Times New Roman" w:cs="Times New Roman"/>
          <w:i/>
          <w:iCs/>
          <w:sz w:val="26"/>
          <w:szCs w:val="26"/>
        </w:rPr>
        <w:t>Czasami wydaje się, że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należycie</w:t>
      </w:r>
      <w:r w:rsidRPr="00D02CD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</w:rPr>
        <w:t>d</w:t>
      </w:r>
      <w:r w:rsidRPr="00D02CD1">
        <w:rPr>
          <w:rFonts w:ascii="Times New Roman" w:hAnsi="Times New Roman" w:cs="Times New Roman"/>
          <w:i/>
          <w:iCs/>
          <w:sz w:val="26"/>
          <w:szCs w:val="26"/>
        </w:rPr>
        <w:t>o parafi</w:t>
      </w:r>
      <w:r>
        <w:rPr>
          <w:rFonts w:ascii="Times New Roman" w:hAnsi="Times New Roman" w:cs="Times New Roman"/>
          <w:i/>
          <w:iCs/>
          <w:sz w:val="26"/>
          <w:szCs w:val="26"/>
        </w:rPr>
        <w:t>i</w:t>
      </w:r>
      <w:r w:rsidRPr="00D02CD1">
        <w:rPr>
          <w:rFonts w:ascii="Times New Roman" w:hAnsi="Times New Roman" w:cs="Times New Roman"/>
          <w:i/>
          <w:iCs/>
          <w:sz w:val="26"/>
          <w:szCs w:val="26"/>
        </w:rPr>
        <w:t xml:space="preserve"> św. Augustyna</w:t>
      </w:r>
      <w:r>
        <w:rPr>
          <w:rFonts w:ascii="Times New Roman" w:hAnsi="Times New Roman" w:cs="Times New Roman"/>
          <w:i/>
          <w:iCs/>
          <w:sz w:val="26"/>
          <w:szCs w:val="26"/>
        </w:rPr>
        <w:t>,</w:t>
      </w:r>
      <w:r w:rsidRPr="00D02CD1">
        <w:rPr>
          <w:rFonts w:ascii="Times New Roman" w:hAnsi="Times New Roman" w:cs="Times New Roman"/>
          <w:i/>
          <w:iCs/>
          <w:sz w:val="26"/>
          <w:szCs w:val="26"/>
        </w:rPr>
        <w:t xml:space="preserve"> a w rzeczywistości</w:t>
      </w:r>
      <w:r w:rsidR="0048458A">
        <w:rPr>
          <w:rFonts w:ascii="Times New Roman" w:hAnsi="Times New Roman" w:cs="Times New Roman"/>
          <w:i/>
          <w:iCs/>
          <w:sz w:val="26"/>
          <w:szCs w:val="26"/>
        </w:rPr>
        <w:t xml:space="preserve"> należycie</w:t>
      </w:r>
      <w:r w:rsidRPr="00D02CD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</w:rPr>
        <w:t>do</w:t>
      </w:r>
      <w:r w:rsidRPr="00D02CD1">
        <w:rPr>
          <w:rFonts w:ascii="Times New Roman" w:hAnsi="Times New Roman" w:cs="Times New Roman"/>
          <w:i/>
          <w:iCs/>
          <w:sz w:val="26"/>
          <w:szCs w:val="26"/>
        </w:rPr>
        <w:t xml:space="preserve"> parafi</w:t>
      </w:r>
      <w:r>
        <w:rPr>
          <w:rFonts w:ascii="Times New Roman" w:hAnsi="Times New Roman" w:cs="Times New Roman"/>
          <w:i/>
          <w:iCs/>
          <w:sz w:val="26"/>
          <w:szCs w:val="26"/>
        </w:rPr>
        <w:t>i</w:t>
      </w:r>
      <w:r w:rsidRPr="00D02CD1">
        <w:rPr>
          <w:rFonts w:ascii="Times New Roman" w:hAnsi="Times New Roman" w:cs="Times New Roman"/>
          <w:i/>
          <w:iCs/>
          <w:sz w:val="26"/>
          <w:szCs w:val="26"/>
        </w:rPr>
        <w:t xml:space="preserve"> obok.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B5158" w:rsidRPr="00846B76" w14:paraId="3C138F71" w14:textId="77777777" w:rsidTr="004B5158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776A177A" w14:textId="77777777" w:rsidR="004B5158" w:rsidRPr="00846B76" w:rsidRDefault="004B5158" w:rsidP="00FD346C"/>
        </w:tc>
      </w:tr>
    </w:tbl>
    <w:p w14:paraId="7EFA9038" w14:textId="0C141F51" w:rsidR="004B5158" w:rsidRPr="009F2143" w:rsidRDefault="004B5158" w:rsidP="004B515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F2143">
        <w:rPr>
          <w:rFonts w:ascii="Times New Roman" w:hAnsi="Times New Roman" w:cs="Times New Roman"/>
          <w:b/>
          <w:bCs/>
          <w:sz w:val="26"/>
          <w:szCs w:val="26"/>
        </w:rPr>
        <w:t xml:space="preserve">Czy dziecko jest ochrzczone? 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Tak 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</w:r>
      <w:sdt>
        <w:sdtPr>
          <w:rPr>
            <w:rFonts w:ascii="Times New Roman" w:hAnsi="Times New Roman" w:cs="Times New Roman"/>
            <w:b/>
            <w:bCs/>
            <w:sz w:val="26"/>
            <w:szCs w:val="26"/>
          </w:rPr>
          <w:id w:val="2141849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6"/>
              <w:szCs w:val="26"/>
            </w:rPr>
            <w:t>☐</w:t>
          </w:r>
        </w:sdtContent>
      </w:sdt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Nie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sdt>
        <w:sdtPr>
          <w:rPr>
            <w:rFonts w:ascii="Times New Roman" w:hAnsi="Times New Roman" w:cs="Times New Roman"/>
            <w:b/>
            <w:bCs/>
            <w:sz w:val="26"/>
            <w:szCs w:val="26"/>
          </w:rPr>
          <w:id w:val="371499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6"/>
              <w:szCs w:val="26"/>
            </w:rPr>
            <w:t>☐</w:t>
          </w:r>
        </w:sdtContent>
      </w:sdt>
    </w:p>
    <w:p w14:paraId="1A947683" w14:textId="5BCC80CC" w:rsidR="004B5158" w:rsidRPr="009F2143" w:rsidRDefault="004B5158" w:rsidP="004B515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F2143">
        <w:rPr>
          <w:rFonts w:ascii="Times New Roman" w:hAnsi="Times New Roman" w:cs="Times New Roman"/>
          <w:b/>
          <w:bCs/>
          <w:sz w:val="26"/>
          <w:szCs w:val="26"/>
        </w:rPr>
        <w:t xml:space="preserve">Czy dziecko przyjęło chrzest w tej parafii? 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Tak </w:t>
      </w:r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</w:r>
      <w:sdt>
        <w:sdtPr>
          <w:rPr>
            <w:rFonts w:ascii="Times New Roman" w:hAnsi="Times New Roman" w:cs="Times New Roman"/>
            <w:b/>
            <w:bCs/>
            <w:sz w:val="26"/>
            <w:szCs w:val="26"/>
          </w:rPr>
          <w:id w:val="1455283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6"/>
              <w:szCs w:val="26"/>
            </w:rPr>
            <w:t>☐</w:t>
          </w:r>
        </w:sdtContent>
      </w:sdt>
      <w:r w:rsidRPr="009F2143">
        <w:rPr>
          <w:rFonts w:ascii="Times New Roman" w:hAnsi="Times New Roman" w:cs="Times New Roman"/>
          <w:b/>
          <w:bCs/>
          <w:sz w:val="26"/>
          <w:szCs w:val="26"/>
        </w:rPr>
        <w:tab/>
        <w:t>Nie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sdt>
        <w:sdtPr>
          <w:rPr>
            <w:rFonts w:ascii="Times New Roman" w:hAnsi="Times New Roman" w:cs="Times New Roman"/>
            <w:b/>
            <w:bCs/>
            <w:sz w:val="26"/>
            <w:szCs w:val="26"/>
          </w:rPr>
          <w:id w:val="-2001419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6"/>
              <w:szCs w:val="26"/>
            </w:rPr>
            <w:t>☐</w:t>
          </w:r>
        </w:sdtContent>
      </w:sdt>
    </w:p>
    <w:p w14:paraId="5C0B2FBD" w14:textId="0C0ADD8F" w:rsidR="004B5158" w:rsidRPr="00846B76" w:rsidRDefault="004B5158" w:rsidP="004B5158">
      <w:r>
        <w:rPr>
          <w:rFonts w:ascii="Times New Roman" w:hAnsi="Times New Roman" w:cs="Times New Roman"/>
          <w:b/>
          <w:bCs/>
          <w:sz w:val="26"/>
          <w:szCs w:val="26"/>
        </w:rPr>
        <w:t xml:space="preserve">Jeżeli </w:t>
      </w:r>
      <w:r w:rsidRPr="00D7309F">
        <w:rPr>
          <w:rFonts w:ascii="Times New Roman" w:hAnsi="Times New Roman" w:cs="Times New Roman"/>
          <w:b/>
          <w:bCs/>
          <w:sz w:val="26"/>
          <w:szCs w:val="26"/>
          <w:u w:val="single"/>
        </w:rPr>
        <w:t>TAK</w:t>
      </w:r>
      <w:r>
        <w:rPr>
          <w:rFonts w:ascii="Times New Roman" w:hAnsi="Times New Roman" w:cs="Times New Roman"/>
          <w:b/>
          <w:bCs/>
          <w:sz w:val="26"/>
          <w:szCs w:val="26"/>
        </w:rPr>
        <w:t>, podaj rok chrztu.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B5158" w:rsidRPr="00846B76" w14:paraId="5D2058B1" w14:textId="77777777" w:rsidTr="004B5158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78E0A4D4" w14:textId="77777777" w:rsidR="004B5158" w:rsidRPr="00846B76" w:rsidRDefault="004B5158" w:rsidP="00FD346C"/>
        </w:tc>
      </w:tr>
    </w:tbl>
    <w:p w14:paraId="5B7DD7F0" w14:textId="77777777" w:rsidR="000172E5" w:rsidRPr="0006568A" w:rsidRDefault="000172E5" w:rsidP="00157A47"/>
    <w:sectPr w:rsidR="000172E5" w:rsidRPr="0006568A" w:rsidSect="003813EA">
      <w:pgSz w:w="11906" w:h="16838" w:code="9"/>
      <w:pgMar w:top="284" w:right="1440" w:bottom="426" w:left="1440" w:header="14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0D267" w14:textId="77777777" w:rsidR="00E30F48" w:rsidRDefault="00E30F48" w:rsidP="000172E5">
      <w:pPr>
        <w:spacing w:after="0" w:line="240" w:lineRule="auto"/>
      </w:pPr>
      <w:r>
        <w:separator/>
      </w:r>
    </w:p>
  </w:endnote>
  <w:endnote w:type="continuationSeparator" w:id="0">
    <w:p w14:paraId="2928EBDB" w14:textId="77777777" w:rsidR="00E30F48" w:rsidRDefault="00E30F4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879003-2372-4FFB-BF77-DF1F404247AB}"/>
    <w:embedBold r:id="rId2" w:fontKey="{9499E0DE-9DC7-4C00-BF2F-8A2007BBDDB7}"/>
    <w:embedItalic r:id="rId3" w:fontKey="{EB8648C5-B47E-472C-81C0-02F0779AC6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69AF2154-A152-4596-A9DA-A75F84D6844E}"/>
    <w:embedBold r:id="rId5" w:fontKey="{E48A5513-8B34-402A-8516-9846838C226A}"/>
    <w:embedItalic r:id="rId6" w:fontKey="{DE2D9C39-858E-48AA-ABFC-40E1B5846B3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418412B0-47D1-4F6F-897D-4E59C7B691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E474E8D-572C-4E15-9880-6731E2C228C8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Bold r:id="rId9" w:fontKey="{4A2CC5E7-C84F-46E5-BCD4-CE7B55319B4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10" w:fontKey="{6E7A318D-DB95-4ECC-987D-0B84212416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1" w:subsetted="1" w:fontKey="{AE368C5F-68AC-431E-AEE1-C1056DDBB1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1FEEA" w14:textId="77777777" w:rsidR="00E30F48" w:rsidRDefault="00E30F48" w:rsidP="000172E5">
      <w:pPr>
        <w:spacing w:after="0" w:line="240" w:lineRule="auto"/>
      </w:pPr>
      <w:r>
        <w:separator/>
      </w:r>
    </w:p>
  </w:footnote>
  <w:footnote w:type="continuationSeparator" w:id="0">
    <w:p w14:paraId="2C7145D2" w14:textId="77777777" w:rsidR="00E30F48" w:rsidRDefault="00E30F48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F48"/>
    <w:rsid w:val="000172E5"/>
    <w:rsid w:val="00052382"/>
    <w:rsid w:val="0006568A"/>
    <w:rsid w:val="00076F0F"/>
    <w:rsid w:val="00084253"/>
    <w:rsid w:val="000D1F49"/>
    <w:rsid w:val="00157A47"/>
    <w:rsid w:val="001727CA"/>
    <w:rsid w:val="001800AB"/>
    <w:rsid w:val="0023376B"/>
    <w:rsid w:val="002C56E6"/>
    <w:rsid w:val="00311D4F"/>
    <w:rsid w:val="0034390E"/>
    <w:rsid w:val="00344849"/>
    <w:rsid w:val="00361E11"/>
    <w:rsid w:val="003769BA"/>
    <w:rsid w:val="003813EA"/>
    <w:rsid w:val="003F0847"/>
    <w:rsid w:val="0040090B"/>
    <w:rsid w:val="0046302A"/>
    <w:rsid w:val="0048458A"/>
    <w:rsid w:val="00487D2D"/>
    <w:rsid w:val="004B5158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F51C2"/>
    <w:rsid w:val="007147D7"/>
    <w:rsid w:val="00770F25"/>
    <w:rsid w:val="007A35A8"/>
    <w:rsid w:val="007B0A85"/>
    <w:rsid w:val="007C6A52"/>
    <w:rsid w:val="007C7557"/>
    <w:rsid w:val="0082043E"/>
    <w:rsid w:val="00846B76"/>
    <w:rsid w:val="0086797B"/>
    <w:rsid w:val="008E203A"/>
    <w:rsid w:val="0091229C"/>
    <w:rsid w:val="00924D62"/>
    <w:rsid w:val="00940E73"/>
    <w:rsid w:val="009512C6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2CD1"/>
    <w:rsid w:val="00D16163"/>
    <w:rsid w:val="00DB3FAD"/>
    <w:rsid w:val="00DC71EC"/>
    <w:rsid w:val="00E30F48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25E0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rsid w:val="00233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s.jan@swaugustyn.p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CF8C2BC6564E9B938637D7E31F41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41E42C-7827-4C80-ABC6-C44EE593EFA4}"/>
      </w:docPartPr>
      <w:docPartBody>
        <w:p w:rsidR="00944BDC" w:rsidRDefault="007023C0">
          <w:pPr>
            <w:pStyle w:val="7ECF8C2BC6564E9B938637D7E31F415A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147FEC314C4F4DD69B0475161C3A80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5DCBEF-334C-44E8-A817-79F57A0925A7}"/>
      </w:docPartPr>
      <w:docPartBody>
        <w:p w:rsidR="000449F1" w:rsidRDefault="00944BDC" w:rsidP="00944BDC">
          <w:pPr>
            <w:pStyle w:val="147FEC314C4F4DD69B0475161C3A80E8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661D1A5D506047F1AC42FA73C925E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D855E8-982A-41BD-A83A-3C0A86B10E53}"/>
      </w:docPartPr>
      <w:docPartBody>
        <w:p w:rsidR="000449F1" w:rsidRDefault="00944BDC" w:rsidP="00944BDC">
          <w:pPr>
            <w:pStyle w:val="661D1A5D506047F1AC42FA73C925E9E0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F3CD39FF7BD3415B848EF893BFB613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83CD7D-A698-4346-A82C-A2B6CBEB362F}"/>
      </w:docPartPr>
      <w:docPartBody>
        <w:p w:rsidR="000449F1" w:rsidRDefault="00944BDC" w:rsidP="00944BDC">
          <w:pPr>
            <w:pStyle w:val="F3CD39FF7BD3415B848EF893BFB613CC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40474564BFBF4DA8A6E9A55C7CCDAB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EB92AB-E96E-4BE4-8E13-4FA27DC25499}"/>
      </w:docPartPr>
      <w:docPartBody>
        <w:p w:rsidR="000449F1" w:rsidRDefault="00944BDC" w:rsidP="00944BDC">
          <w:pPr>
            <w:pStyle w:val="40474564BFBF4DA8A6E9A55C7CCDABFA"/>
          </w:pPr>
          <w:r w:rsidRPr="006145D8">
            <w:rPr>
              <w:lang w:bidi="pl-PL"/>
            </w:rPr>
            <w:t>Telefon komórkowy</w:t>
          </w:r>
        </w:p>
      </w:docPartBody>
    </w:docPart>
    <w:docPart>
      <w:docPartPr>
        <w:name w:val="0A06D20C29B84592BDDE1520FA374E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CD4B6D-5902-4857-ACFA-1C71B453FB20}"/>
      </w:docPartPr>
      <w:docPartBody>
        <w:p w:rsidR="000449F1" w:rsidRDefault="00944BDC" w:rsidP="00944BDC">
          <w:pPr>
            <w:pStyle w:val="0A06D20C29B84592BDDE1520FA374EEA"/>
          </w:pPr>
          <w:r w:rsidRPr="006145D8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C0"/>
    <w:rsid w:val="000449F1"/>
    <w:rsid w:val="007023C0"/>
    <w:rsid w:val="0094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47FEC314C4F4DD69B0475161C3A80E8">
    <w:name w:val="147FEC314C4F4DD69B0475161C3A80E8"/>
    <w:rsid w:val="00944BDC"/>
  </w:style>
  <w:style w:type="paragraph" w:customStyle="1" w:styleId="7ECF8C2BC6564E9B938637D7E31F415A">
    <w:name w:val="7ECF8C2BC6564E9B938637D7E31F415A"/>
  </w:style>
  <w:style w:type="paragraph" w:customStyle="1" w:styleId="661D1A5D506047F1AC42FA73C925E9E0">
    <w:name w:val="661D1A5D506047F1AC42FA73C925E9E0"/>
    <w:rsid w:val="00944BDC"/>
  </w:style>
  <w:style w:type="paragraph" w:customStyle="1" w:styleId="F3CD39FF7BD3415B848EF893BFB613CC">
    <w:name w:val="F3CD39FF7BD3415B848EF893BFB613CC"/>
    <w:rsid w:val="00944BDC"/>
  </w:style>
  <w:style w:type="paragraph" w:customStyle="1" w:styleId="40474564BFBF4DA8A6E9A55C7CCDABFA">
    <w:name w:val="40474564BFBF4DA8A6E9A55C7CCDABFA"/>
    <w:rsid w:val="00944BDC"/>
  </w:style>
  <w:style w:type="paragraph" w:customStyle="1" w:styleId="0A06D20C29B84592BDDE1520FA374EEA">
    <w:name w:val="0A06D20C29B84592BDDE1520FA374EEA"/>
    <w:rsid w:val="00944BDC"/>
  </w:style>
  <w:style w:type="character" w:styleId="Tekstzastpczy">
    <w:name w:val="Placeholder Text"/>
    <w:basedOn w:val="Domylnaczcionkaakapitu"/>
    <w:uiPriority w:val="99"/>
    <w:semiHidden/>
    <w:rsid w:val="007023C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181054E-4049-4A8D-B693-C5DBA38786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128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2021-09-09T18:09:00Z</dcterms:created>
  <dcterms:modified xsi:type="dcterms:W3CDTF">2021-09-13T15:49:00Z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